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73F" w:rsidRPr="007861BE" w:rsidRDefault="0017073F" w:rsidP="0017073F">
      <w:pPr>
        <w:rPr>
          <w:rFonts w:ascii="Arial" w:hAnsi="Arial" w:cs="Arial"/>
          <w:b/>
        </w:rPr>
      </w:pPr>
      <w:r w:rsidRPr="007861BE">
        <w:rPr>
          <w:rFonts w:ascii="Arial" w:hAnsi="Arial" w:cs="Arial"/>
          <w:b/>
        </w:rPr>
        <w:t>Leerlingenstichting Almelo</w:t>
      </w:r>
    </w:p>
    <w:p w:rsidR="0017073F" w:rsidRPr="007861BE" w:rsidRDefault="0017073F" w:rsidP="0017073F">
      <w:pPr>
        <w:rPr>
          <w:rFonts w:ascii="Arial" w:hAnsi="Arial" w:cs="Arial"/>
        </w:rPr>
      </w:pPr>
    </w:p>
    <w:p w:rsidR="00D32F36" w:rsidRPr="007861BE" w:rsidRDefault="00185596" w:rsidP="0017073F">
      <w:pPr>
        <w:rPr>
          <w:rFonts w:ascii="Arial" w:hAnsi="Arial" w:cs="Arial"/>
        </w:rPr>
      </w:pPr>
      <w:r w:rsidRPr="007861BE">
        <w:rPr>
          <w:rFonts w:ascii="Arial" w:hAnsi="Arial" w:cs="Arial"/>
        </w:rPr>
        <w:t>In</w:t>
      </w:r>
      <w:r w:rsidR="00843C1C" w:rsidRPr="007861BE">
        <w:rPr>
          <w:rFonts w:ascii="Arial" w:hAnsi="Arial" w:cs="Arial"/>
        </w:rPr>
        <w:t xml:space="preserve"> 2004 is door deelnemers van de MBO-locatie van AOC Oost in </w:t>
      </w:r>
      <w:r w:rsidRPr="007861BE">
        <w:rPr>
          <w:rFonts w:ascii="Arial" w:hAnsi="Arial" w:cs="Arial"/>
        </w:rPr>
        <w:t xml:space="preserve">Almelo </w:t>
      </w:r>
      <w:r w:rsidR="00843C1C" w:rsidRPr="007861BE">
        <w:rPr>
          <w:rFonts w:ascii="Arial" w:hAnsi="Arial" w:cs="Arial"/>
        </w:rPr>
        <w:t xml:space="preserve">de Leerlingenstichting Almelo </w:t>
      </w:r>
      <w:r w:rsidRPr="007861BE">
        <w:rPr>
          <w:rFonts w:ascii="Arial" w:hAnsi="Arial" w:cs="Arial"/>
        </w:rPr>
        <w:t xml:space="preserve">opgericht. </w:t>
      </w:r>
      <w:r w:rsidR="00843C1C" w:rsidRPr="007861BE">
        <w:rPr>
          <w:rFonts w:ascii="Arial" w:hAnsi="Arial" w:cs="Arial"/>
        </w:rPr>
        <w:t xml:space="preserve">Binnen deze stichting worden projecten uitgevoerd van externe opdrachtgevers. </w:t>
      </w:r>
      <w:r w:rsidR="00D32F36" w:rsidRPr="007861BE">
        <w:rPr>
          <w:rFonts w:ascii="Arial" w:hAnsi="Arial" w:cs="Arial"/>
        </w:rPr>
        <w:t>Alle functies (bestuur, administratie, verkoop, inkoop, productie, enz.)</w:t>
      </w:r>
      <w:r w:rsidR="00843C1C" w:rsidRPr="007861BE">
        <w:rPr>
          <w:rFonts w:ascii="Arial" w:hAnsi="Arial" w:cs="Arial"/>
        </w:rPr>
        <w:t xml:space="preserve"> worden uitgevoerd door </w:t>
      </w:r>
      <w:r w:rsidR="00D32F36" w:rsidRPr="007861BE">
        <w:rPr>
          <w:rFonts w:ascii="Arial" w:hAnsi="Arial" w:cs="Arial"/>
        </w:rPr>
        <w:t>deelnemers van het AOC.</w:t>
      </w:r>
    </w:p>
    <w:p w:rsidR="00D32F36" w:rsidRPr="007861BE" w:rsidRDefault="00D32F36" w:rsidP="0017073F">
      <w:pPr>
        <w:rPr>
          <w:rFonts w:ascii="Arial" w:hAnsi="Arial" w:cs="Arial"/>
        </w:rPr>
      </w:pPr>
    </w:p>
    <w:p w:rsidR="0017073F" w:rsidRPr="007861BE" w:rsidRDefault="00D32F36" w:rsidP="0017073F">
      <w:pPr>
        <w:rPr>
          <w:rFonts w:ascii="Arial" w:hAnsi="Arial" w:cs="Arial"/>
        </w:rPr>
      </w:pPr>
      <w:r w:rsidRPr="007861BE">
        <w:rPr>
          <w:rFonts w:ascii="Arial" w:hAnsi="Arial" w:cs="Arial"/>
        </w:rPr>
        <w:t xml:space="preserve">De hoofddoelstelling van de stichting is  een bijdrage leveren aan de leerdoelen van de deelnemers. Dat in de stichting gewerkt wordt met externe opdrachtgevers werkt daarbij zeer motiverend. Het behalen van een goed financieel resultaat is </w:t>
      </w:r>
      <w:r w:rsidR="00B95452" w:rsidRPr="007861BE">
        <w:rPr>
          <w:rFonts w:ascii="Arial" w:hAnsi="Arial" w:cs="Arial"/>
        </w:rPr>
        <w:t xml:space="preserve">vooral </w:t>
      </w:r>
      <w:r w:rsidRPr="007861BE">
        <w:rPr>
          <w:rFonts w:ascii="Arial" w:hAnsi="Arial" w:cs="Arial"/>
        </w:rPr>
        <w:t xml:space="preserve">belangrijk voor de continuïteit van de stichting. </w:t>
      </w:r>
      <w:r w:rsidR="00B95452" w:rsidRPr="007861BE">
        <w:rPr>
          <w:rFonts w:ascii="Arial" w:hAnsi="Arial" w:cs="Arial"/>
        </w:rPr>
        <w:t>Een extra stimulans daarvoor is ook het winstdeel dat aangewend mag worden voor een klassikale activiteit.</w:t>
      </w:r>
    </w:p>
    <w:p w:rsidR="00B95452" w:rsidRPr="007861BE" w:rsidRDefault="00B95452" w:rsidP="0017073F">
      <w:pPr>
        <w:rPr>
          <w:rFonts w:ascii="Arial" w:hAnsi="Arial" w:cs="Arial"/>
        </w:rPr>
      </w:pPr>
    </w:p>
    <w:p w:rsidR="00B95452" w:rsidRPr="007861BE" w:rsidRDefault="00B95452" w:rsidP="0017073F">
      <w:pPr>
        <w:rPr>
          <w:rFonts w:ascii="Arial" w:hAnsi="Arial" w:cs="Arial"/>
        </w:rPr>
      </w:pPr>
      <w:r w:rsidRPr="007861BE">
        <w:rPr>
          <w:rFonts w:ascii="Arial" w:hAnsi="Arial" w:cs="Arial"/>
        </w:rPr>
        <w:t>Op dit moment kent de sti</w:t>
      </w:r>
      <w:r w:rsidR="00C2008B" w:rsidRPr="007861BE">
        <w:rPr>
          <w:rFonts w:ascii="Arial" w:hAnsi="Arial" w:cs="Arial"/>
        </w:rPr>
        <w:t xml:space="preserve">chting twee bedrijfsonderdelen: </w:t>
      </w:r>
      <w:r w:rsidRPr="007861BE">
        <w:rPr>
          <w:rFonts w:ascii="Arial" w:hAnsi="Arial" w:cs="Arial"/>
        </w:rPr>
        <w:t xml:space="preserve">Terra Green Combination en </w:t>
      </w:r>
      <w:proofErr w:type="spellStart"/>
      <w:r w:rsidRPr="007861BE">
        <w:rPr>
          <w:rFonts w:ascii="Arial" w:hAnsi="Arial" w:cs="Arial"/>
        </w:rPr>
        <w:t>Flower</w:t>
      </w:r>
      <w:proofErr w:type="spellEnd"/>
      <w:r w:rsidRPr="007861BE">
        <w:rPr>
          <w:rFonts w:ascii="Arial" w:hAnsi="Arial" w:cs="Arial"/>
        </w:rPr>
        <w:t xml:space="preserve"> &amp; Design. In Terra Green Combination worden projecten uitgevoerd in het groen en voor land, water en milieu. In </w:t>
      </w:r>
      <w:proofErr w:type="spellStart"/>
      <w:r w:rsidRPr="007861BE">
        <w:rPr>
          <w:rFonts w:ascii="Arial" w:hAnsi="Arial" w:cs="Arial"/>
        </w:rPr>
        <w:t>Flower</w:t>
      </w:r>
      <w:proofErr w:type="spellEnd"/>
      <w:r w:rsidRPr="007861BE">
        <w:rPr>
          <w:rFonts w:ascii="Arial" w:hAnsi="Arial" w:cs="Arial"/>
        </w:rPr>
        <w:t xml:space="preserve"> &amp; Design worden, veelal op locatie, plantaardige arrangementen verzorgd.</w:t>
      </w:r>
    </w:p>
    <w:p w:rsidR="00B95452" w:rsidRDefault="00B95452" w:rsidP="0017073F"/>
    <w:p w:rsidR="00B95452" w:rsidRDefault="00B95452" w:rsidP="0017073F">
      <w:r>
        <w:rPr>
          <w:noProof/>
        </w:rPr>
        <w:drawing>
          <wp:inline distT="0" distB="0" distL="0" distR="0">
            <wp:extent cx="2847619" cy="1647619"/>
            <wp:effectExtent l="19050" t="0" r="0" b="0"/>
            <wp:docPr id="1" name="Afbeelding 0" descr="Logo F&amp;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mp;D.bmp"/>
                    <pic:cNvPicPr/>
                  </pic:nvPicPr>
                  <pic:blipFill>
                    <a:blip r:embed="rId5" cstate="print"/>
                    <a:stretch>
                      <a:fillRect/>
                    </a:stretch>
                  </pic:blipFill>
                  <pic:spPr>
                    <a:xfrm>
                      <a:off x="0" y="0"/>
                      <a:ext cx="2847619" cy="1647619"/>
                    </a:xfrm>
                    <a:prstGeom prst="rect">
                      <a:avLst/>
                    </a:prstGeom>
                  </pic:spPr>
                </pic:pic>
              </a:graphicData>
            </a:graphic>
          </wp:inline>
        </w:drawing>
      </w:r>
      <w:bookmarkStart w:id="0" w:name="_GoBack"/>
      <w:bookmarkEnd w:id="0"/>
    </w:p>
    <w:p w:rsidR="00B95452" w:rsidRDefault="00B95452" w:rsidP="0017073F"/>
    <w:p w:rsidR="00B95452" w:rsidRPr="0017073F" w:rsidRDefault="00B95452" w:rsidP="0017073F">
      <w:r>
        <w:rPr>
          <w:noProof/>
        </w:rPr>
        <w:drawing>
          <wp:inline distT="0" distB="0" distL="0" distR="0">
            <wp:extent cx="3128188" cy="3128188"/>
            <wp:effectExtent l="19050" t="0" r="0" b="0"/>
            <wp:docPr id="2" name="Afbeelding 1" descr="Logo TGC definit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GC definitief.jpg"/>
                    <pic:cNvPicPr/>
                  </pic:nvPicPr>
                  <pic:blipFill>
                    <a:blip r:embed="rId6" cstate="print"/>
                    <a:stretch>
                      <a:fillRect/>
                    </a:stretch>
                  </pic:blipFill>
                  <pic:spPr>
                    <a:xfrm>
                      <a:off x="0" y="0"/>
                      <a:ext cx="3125219" cy="3125219"/>
                    </a:xfrm>
                    <a:prstGeom prst="rect">
                      <a:avLst/>
                    </a:prstGeom>
                  </pic:spPr>
                </pic:pic>
              </a:graphicData>
            </a:graphic>
          </wp:inline>
        </w:drawing>
      </w:r>
    </w:p>
    <w:sectPr w:rsidR="00B95452" w:rsidRPr="0017073F" w:rsidSect="0094717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2"/>
  </w:compat>
  <w:rsids>
    <w:rsidRoot w:val="0017073F"/>
    <w:rsid w:val="0000134A"/>
    <w:rsid w:val="00002108"/>
    <w:rsid w:val="00003A44"/>
    <w:rsid w:val="00003D85"/>
    <w:rsid w:val="00012FE4"/>
    <w:rsid w:val="00020294"/>
    <w:rsid w:val="00024BBC"/>
    <w:rsid w:val="0003078C"/>
    <w:rsid w:val="00030A8D"/>
    <w:rsid w:val="00030B35"/>
    <w:rsid w:val="0003190B"/>
    <w:rsid w:val="00033C04"/>
    <w:rsid w:val="00037334"/>
    <w:rsid w:val="00037C1B"/>
    <w:rsid w:val="00042109"/>
    <w:rsid w:val="00047E2D"/>
    <w:rsid w:val="000517B4"/>
    <w:rsid w:val="000564C3"/>
    <w:rsid w:val="00062FA9"/>
    <w:rsid w:val="00076971"/>
    <w:rsid w:val="0008192C"/>
    <w:rsid w:val="0009233F"/>
    <w:rsid w:val="00097222"/>
    <w:rsid w:val="000A1999"/>
    <w:rsid w:val="000A2846"/>
    <w:rsid w:val="000A4D58"/>
    <w:rsid w:val="000A519D"/>
    <w:rsid w:val="000A56B2"/>
    <w:rsid w:val="000B2388"/>
    <w:rsid w:val="000B6EC8"/>
    <w:rsid w:val="000C069E"/>
    <w:rsid w:val="000C2EC2"/>
    <w:rsid w:val="000C4690"/>
    <w:rsid w:val="000D0A7D"/>
    <w:rsid w:val="000D37A1"/>
    <w:rsid w:val="000D56E2"/>
    <w:rsid w:val="000D7BC4"/>
    <w:rsid w:val="000E1B66"/>
    <w:rsid w:val="000F030B"/>
    <w:rsid w:val="000F3417"/>
    <w:rsid w:val="0010350E"/>
    <w:rsid w:val="001040B1"/>
    <w:rsid w:val="0010530C"/>
    <w:rsid w:val="00105325"/>
    <w:rsid w:val="0011380C"/>
    <w:rsid w:val="00125172"/>
    <w:rsid w:val="00125EB2"/>
    <w:rsid w:val="0012697B"/>
    <w:rsid w:val="00126A33"/>
    <w:rsid w:val="00140282"/>
    <w:rsid w:val="00140418"/>
    <w:rsid w:val="001561BF"/>
    <w:rsid w:val="00156253"/>
    <w:rsid w:val="001625D0"/>
    <w:rsid w:val="00165CEC"/>
    <w:rsid w:val="00166700"/>
    <w:rsid w:val="00170301"/>
    <w:rsid w:val="0017073F"/>
    <w:rsid w:val="00173E6E"/>
    <w:rsid w:val="00174069"/>
    <w:rsid w:val="00185596"/>
    <w:rsid w:val="00187BEB"/>
    <w:rsid w:val="00194F0D"/>
    <w:rsid w:val="00196DB1"/>
    <w:rsid w:val="001A4FA4"/>
    <w:rsid w:val="001A5F37"/>
    <w:rsid w:val="001B293F"/>
    <w:rsid w:val="001B71E3"/>
    <w:rsid w:val="001D07D4"/>
    <w:rsid w:val="001D3AEB"/>
    <w:rsid w:val="001D4DB3"/>
    <w:rsid w:val="001D75FF"/>
    <w:rsid w:val="001E16BD"/>
    <w:rsid w:val="001E7B8F"/>
    <w:rsid w:val="001E7DC0"/>
    <w:rsid w:val="001F2A16"/>
    <w:rsid w:val="00204D51"/>
    <w:rsid w:val="002067FE"/>
    <w:rsid w:val="00207714"/>
    <w:rsid w:val="00211AF0"/>
    <w:rsid w:val="002160EF"/>
    <w:rsid w:val="00216954"/>
    <w:rsid w:val="00216EC1"/>
    <w:rsid w:val="00217F65"/>
    <w:rsid w:val="0022094B"/>
    <w:rsid w:val="002213C4"/>
    <w:rsid w:val="0022387D"/>
    <w:rsid w:val="00223B9B"/>
    <w:rsid w:val="00225C22"/>
    <w:rsid w:val="00225FF1"/>
    <w:rsid w:val="00227E06"/>
    <w:rsid w:val="00230191"/>
    <w:rsid w:val="00234E61"/>
    <w:rsid w:val="002372C8"/>
    <w:rsid w:val="002414F2"/>
    <w:rsid w:val="00241FBF"/>
    <w:rsid w:val="00242CA4"/>
    <w:rsid w:val="00243805"/>
    <w:rsid w:val="00245167"/>
    <w:rsid w:val="00245F59"/>
    <w:rsid w:val="00246524"/>
    <w:rsid w:val="00251C9C"/>
    <w:rsid w:val="00252DED"/>
    <w:rsid w:val="00254C73"/>
    <w:rsid w:val="00255388"/>
    <w:rsid w:val="00260C39"/>
    <w:rsid w:val="00263BF9"/>
    <w:rsid w:val="002651F5"/>
    <w:rsid w:val="002730D3"/>
    <w:rsid w:val="00275E51"/>
    <w:rsid w:val="00282C8A"/>
    <w:rsid w:val="00285745"/>
    <w:rsid w:val="00287F08"/>
    <w:rsid w:val="002964A3"/>
    <w:rsid w:val="00296514"/>
    <w:rsid w:val="002A2412"/>
    <w:rsid w:val="002A7952"/>
    <w:rsid w:val="002B14E0"/>
    <w:rsid w:val="002B6395"/>
    <w:rsid w:val="002B65D2"/>
    <w:rsid w:val="002C3301"/>
    <w:rsid w:val="002C71A7"/>
    <w:rsid w:val="002D2B16"/>
    <w:rsid w:val="002E05FC"/>
    <w:rsid w:val="002E0AA1"/>
    <w:rsid w:val="002E2273"/>
    <w:rsid w:val="002E2294"/>
    <w:rsid w:val="002E496A"/>
    <w:rsid w:val="0030051F"/>
    <w:rsid w:val="00301164"/>
    <w:rsid w:val="003031A9"/>
    <w:rsid w:val="0030437C"/>
    <w:rsid w:val="00304645"/>
    <w:rsid w:val="0030488D"/>
    <w:rsid w:val="003051B5"/>
    <w:rsid w:val="0030590A"/>
    <w:rsid w:val="003066B2"/>
    <w:rsid w:val="0030756E"/>
    <w:rsid w:val="00310AF6"/>
    <w:rsid w:val="00313F75"/>
    <w:rsid w:val="00313F84"/>
    <w:rsid w:val="00317369"/>
    <w:rsid w:val="00324E4C"/>
    <w:rsid w:val="0033131F"/>
    <w:rsid w:val="003466DD"/>
    <w:rsid w:val="00347B2F"/>
    <w:rsid w:val="003500A2"/>
    <w:rsid w:val="00351DAC"/>
    <w:rsid w:val="003538D2"/>
    <w:rsid w:val="00355EE4"/>
    <w:rsid w:val="00356C3D"/>
    <w:rsid w:val="0036226B"/>
    <w:rsid w:val="003657A0"/>
    <w:rsid w:val="003658DE"/>
    <w:rsid w:val="00366ECB"/>
    <w:rsid w:val="00373CF1"/>
    <w:rsid w:val="00377A8A"/>
    <w:rsid w:val="003802FA"/>
    <w:rsid w:val="00381577"/>
    <w:rsid w:val="00381907"/>
    <w:rsid w:val="003859F6"/>
    <w:rsid w:val="00385F41"/>
    <w:rsid w:val="00387865"/>
    <w:rsid w:val="00391468"/>
    <w:rsid w:val="00395C71"/>
    <w:rsid w:val="00397D9B"/>
    <w:rsid w:val="003A2D36"/>
    <w:rsid w:val="003A3878"/>
    <w:rsid w:val="003A3B7D"/>
    <w:rsid w:val="003A5230"/>
    <w:rsid w:val="003A540C"/>
    <w:rsid w:val="003A6791"/>
    <w:rsid w:val="003A6DA8"/>
    <w:rsid w:val="003B11F1"/>
    <w:rsid w:val="003B4DFC"/>
    <w:rsid w:val="003C0959"/>
    <w:rsid w:val="003C537E"/>
    <w:rsid w:val="003C6C80"/>
    <w:rsid w:val="003D1958"/>
    <w:rsid w:val="003D66D8"/>
    <w:rsid w:val="003E134F"/>
    <w:rsid w:val="003E4743"/>
    <w:rsid w:val="003F0D5B"/>
    <w:rsid w:val="003F34FE"/>
    <w:rsid w:val="003F6E81"/>
    <w:rsid w:val="00405519"/>
    <w:rsid w:val="00414D37"/>
    <w:rsid w:val="00415EF0"/>
    <w:rsid w:val="00424511"/>
    <w:rsid w:val="00424E79"/>
    <w:rsid w:val="004263A0"/>
    <w:rsid w:val="0042640C"/>
    <w:rsid w:val="00426AA8"/>
    <w:rsid w:val="0042750F"/>
    <w:rsid w:val="00432DC0"/>
    <w:rsid w:val="00433CBB"/>
    <w:rsid w:val="00436A91"/>
    <w:rsid w:val="004442FE"/>
    <w:rsid w:val="0044645E"/>
    <w:rsid w:val="004501AC"/>
    <w:rsid w:val="00452953"/>
    <w:rsid w:val="004533A6"/>
    <w:rsid w:val="00455B69"/>
    <w:rsid w:val="00460785"/>
    <w:rsid w:val="00467076"/>
    <w:rsid w:val="004670A5"/>
    <w:rsid w:val="004670AF"/>
    <w:rsid w:val="00474242"/>
    <w:rsid w:val="00474323"/>
    <w:rsid w:val="004744C3"/>
    <w:rsid w:val="004861EA"/>
    <w:rsid w:val="00490269"/>
    <w:rsid w:val="004A4251"/>
    <w:rsid w:val="004A67A4"/>
    <w:rsid w:val="004B6151"/>
    <w:rsid w:val="004D13B7"/>
    <w:rsid w:val="004D502D"/>
    <w:rsid w:val="004D6C8C"/>
    <w:rsid w:val="004E2A0C"/>
    <w:rsid w:val="004E40DE"/>
    <w:rsid w:val="004E6E4C"/>
    <w:rsid w:val="004E74A9"/>
    <w:rsid w:val="004F0CBC"/>
    <w:rsid w:val="004F2CFB"/>
    <w:rsid w:val="004F3B6B"/>
    <w:rsid w:val="004F6888"/>
    <w:rsid w:val="00504444"/>
    <w:rsid w:val="0050688B"/>
    <w:rsid w:val="00514754"/>
    <w:rsid w:val="00515B93"/>
    <w:rsid w:val="005202B3"/>
    <w:rsid w:val="00520810"/>
    <w:rsid w:val="00521903"/>
    <w:rsid w:val="00522526"/>
    <w:rsid w:val="0052535A"/>
    <w:rsid w:val="00531DD3"/>
    <w:rsid w:val="00541B63"/>
    <w:rsid w:val="00552282"/>
    <w:rsid w:val="00557917"/>
    <w:rsid w:val="00560B5B"/>
    <w:rsid w:val="00560DB8"/>
    <w:rsid w:val="0056254B"/>
    <w:rsid w:val="00564B5B"/>
    <w:rsid w:val="00567FA4"/>
    <w:rsid w:val="00571EB1"/>
    <w:rsid w:val="005800F5"/>
    <w:rsid w:val="00591692"/>
    <w:rsid w:val="005A1DDC"/>
    <w:rsid w:val="005A3336"/>
    <w:rsid w:val="005B7484"/>
    <w:rsid w:val="005C55AF"/>
    <w:rsid w:val="005C6338"/>
    <w:rsid w:val="005D42E1"/>
    <w:rsid w:val="005D7148"/>
    <w:rsid w:val="005E3047"/>
    <w:rsid w:val="005E61AC"/>
    <w:rsid w:val="005E7C92"/>
    <w:rsid w:val="005F6FAC"/>
    <w:rsid w:val="005F7830"/>
    <w:rsid w:val="0060194D"/>
    <w:rsid w:val="00602AE4"/>
    <w:rsid w:val="00603342"/>
    <w:rsid w:val="00604EF0"/>
    <w:rsid w:val="00605AC1"/>
    <w:rsid w:val="006071FE"/>
    <w:rsid w:val="00612731"/>
    <w:rsid w:val="00623323"/>
    <w:rsid w:val="006268CF"/>
    <w:rsid w:val="00626B6A"/>
    <w:rsid w:val="00627FDD"/>
    <w:rsid w:val="0063186F"/>
    <w:rsid w:val="0063239A"/>
    <w:rsid w:val="0063728F"/>
    <w:rsid w:val="00641FCE"/>
    <w:rsid w:val="00651351"/>
    <w:rsid w:val="006524D1"/>
    <w:rsid w:val="00661B41"/>
    <w:rsid w:val="00666427"/>
    <w:rsid w:val="00667381"/>
    <w:rsid w:val="00667B2C"/>
    <w:rsid w:val="0067526E"/>
    <w:rsid w:val="00676685"/>
    <w:rsid w:val="00681C69"/>
    <w:rsid w:val="00686EA8"/>
    <w:rsid w:val="006944C5"/>
    <w:rsid w:val="00694FDF"/>
    <w:rsid w:val="00696F95"/>
    <w:rsid w:val="006A1E18"/>
    <w:rsid w:val="006A4BA9"/>
    <w:rsid w:val="006B1C9A"/>
    <w:rsid w:val="006B204C"/>
    <w:rsid w:val="006B3575"/>
    <w:rsid w:val="006B3974"/>
    <w:rsid w:val="006B5333"/>
    <w:rsid w:val="006B53F8"/>
    <w:rsid w:val="006B656E"/>
    <w:rsid w:val="006C2BEB"/>
    <w:rsid w:val="006C6139"/>
    <w:rsid w:val="006D3ACF"/>
    <w:rsid w:val="006D4797"/>
    <w:rsid w:val="006D5417"/>
    <w:rsid w:val="006D6F29"/>
    <w:rsid w:val="006D7EB2"/>
    <w:rsid w:val="006F2126"/>
    <w:rsid w:val="006F2449"/>
    <w:rsid w:val="006F5A6A"/>
    <w:rsid w:val="006F7941"/>
    <w:rsid w:val="00701573"/>
    <w:rsid w:val="00703887"/>
    <w:rsid w:val="00705C8E"/>
    <w:rsid w:val="00707782"/>
    <w:rsid w:val="00711BF7"/>
    <w:rsid w:val="00712FFB"/>
    <w:rsid w:val="00716956"/>
    <w:rsid w:val="00717597"/>
    <w:rsid w:val="00720565"/>
    <w:rsid w:val="0072059D"/>
    <w:rsid w:val="00721A47"/>
    <w:rsid w:val="00726FCE"/>
    <w:rsid w:val="0073214F"/>
    <w:rsid w:val="00736AC5"/>
    <w:rsid w:val="007375BE"/>
    <w:rsid w:val="007404C1"/>
    <w:rsid w:val="007408AE"/>
    <w:rsid w:val="007411D3"/>
    <w:rsid w:val="00744E7A"/>
    <w:rsid w:val="00745378"/>
    <w:rsid w:val="0074601B"/>
    <w:rsid w:val="007464DE"/>
    <w:rsid w:val="00752C89"/>
    <w:rsid w:val="007553D8"/>
    <w:rsid w:val="007571AE"/>
    <w:rsid w:val="007719DF"/>
    <w:rsid w:val="00774101"/>
    <w:rsid w:val="007747DA"/>
    <w:rsid w:val="007861BE"/>
    <w:rsid w:val="00786DE7"/>
    <w:rsid w:val="00787BBB"/>
    <w:rsid w:val="00791344"/>
    <w:rsid w:val="00794D4C"/>
    <w:rsid w:val="0079549F"/>
    <w:rsid w:val="007A3DCD"/>
    <w:rsid w:val="007A6DD0"/>
    <w:rsid w:val="007C07EB"/>
    <w:rsid w:val="007C0A5C"/>
    <w:rsid w:val="007C19B6"/>
    <w:rsid w:val="007C48FC"/>
    <w:rsid w:val="007D31E4"/>
    <w:rsid w:val="007D52E4"/>
    <w:rsid w:val="007D6148"/>
    <w:rsid w:val="007D69B6"/>
    <w:rsid w:val="007D79A9"/>
    <w:rsid w:val="007E1B22"/>
    <w:rsid w:val="007E1E33"/>
    <w:rsid w:val="007E37E1"/>
    <w:rsid w:val="007F2BD4"/>
    <w:rsid w:val="007F7BAF"/>
    <w:rsid w:val="00812FB7"/>
    <w:rsid w:val="00825BA0"/>
    <w:rsid w:val="00840991"/>
    <w:rsid w:val="0084151B"/>
    <w:rsid w:val="00843C1C"/>
    <w:rsid w:val="008447FC"/>
    <w:rsid w:val="008456CB"/>
    <w:rsid w:val="00853E52"/>
    <w:rsid w:val="008647AE"/>
    <w:rsid w:val="0086534D"/>
    <w:rsid w:val="00871D3B"/>
    <w:rsid w:val="00873163"/>
    <w:rsid w:val="00873320"/>
    <w:rsid w:val="00890193"/>
    <w:rsid w:val="008905D7"/>
    <w:rsid w:val="00892576"/>
    <w:rsid w:val="008952D5"/>
    <w:rsid w:val="00896C48"/>
    <w:rsid w:val="00897E53"/>
    <w:rsid w:val="008A0238"/>
    <w:rsid w:val="008B2FDD"/>
    <w:rsid w:val="008C05B8"/>
    <w:rsid w:val="008E11F8"/>
    <w:rsid w:val="008E1452"/>
    <w:rsid w:val="008E1CA0"/>
    <w:rsid w:val="008E5119"/>
    <w:rsid w:val="008F1906"/>
    <w:rsid w:val="008F1FB9"/>
    <w:rsid w:val="008F2A55"/>
    <w:rsid w:val="00901A28"/>
    <w:rsid w:val="009023F5"/>
    <w:rsid w:val="00911BE2"/>
    <w:rsid w:val="009140FE"/>
    <w:rsid w:val="009141EB"/>
    <w:rsid w:val="009160DA"/>
    <w:rsid w:val="0091753C"/>
    <w:rsid w:val="00921CB4"/>
    <w:rsid w:val="009256B1"/>
    <w:rsid w:val="00941A4B"/>
    <w:rsid w:val="00947170"/>
    <w:rsid w:val="00953916"/>
    <w:rsid w:val="0095678C"/>
    <w:rsid w:val="00964C2C"/>
    <w:rsid w:val="00965752"/>
    <w:rsid w:val="00967CC3"/>
    <w:rsid w:val="00970E6D"/>
    <w:rsid w:val="00971BEE"/>
    <w:rsid w:val="00975991"/>
    <w:rsid w:val="00984D52"/>
    <w:rsid w:val="00986B38"/>
    <w:rsid w:val="00992F89"/>
    <w:rsid w:val="009968AA"/>
    <w:rsid w:val="00997566"/>
    <w:rsid w:val="009976BB"/>
    <w:rsid w:val="009A06B6"/>
    <w:rsid w:val="009A317E"/>
    <w:rsid w:val="009A419B"/>
    <w:rsid w:val="009A43B7"/>
    <w:rsid w:val="009A54C7"/>
    <w:rsid w:val="009A5A45"/>
    <w:rsid w:val="009A69B3"/>
    <w:rsid w:val="009B0D7A"/>
    <w:rsid w:val="009B10F3"/>
    <w:rsid w:val="009B4401"/>
    <w:rsid w:val="009B4FA0"/>
    <w:rsid w:val="009B5F8B"/>
    <w:rsid w:val="009B76EA"/>
    <w:rsid w:val="009C2438"/>
    <w:rsid w:val="009C429F"/>
    <w:rsid w:val="009C4EAD"/>
    <w:rsid w:val="009C7FF5"/>
    <w:rsid w:val="009D2A3A"/>
    <w:rsid w:val="009D39D3"/>
    <w:rsid w:val="009D76A0"/>
    <w:rsid w:val="009E0A9D"/>
    <w:rsid w:val="009E14B6"/>
    <w:rsid w:val="009F2863"/>
    <w:rsid w:val="009F53EB"/>
    <w:rsid w:val="009F6988"/>
    <w:rsid w:val="00A06638"/>
    <w:rsid w:val="00A15C35"/>
    <w:rsid w:val="00A20089"/>
    <w:rsid w:val="00A21F9E"/>
    <w:rsid w:val="00A221A6"/>
    <w:rsid w:val="00A23775"/>
    <w:rsid w:val="00A30339"/>
    <w:rsid w:val="00A31097"/>
    <w:rsid w:val="00A31BF7"/>
    <w:rsid w:val="00A32D7C"/>
    <w:rsid w:val="00A45A22"/>
    <w:rsid w:val="00A46AE1"/>
    <w:rsid w:val="00A5004B"/>
    <w:rsid w:val="00A513B1"/>
    <w:rsid w:val="00A52479"/>
    <w:rsid w:val="00A57C18"/>
    <w:rsid w:val="00A60FEF"/>
    <w:rsid w:val="00A76A01"/>
    <w:rsid w:val="00A770DE"/>
    <w:rsid w:val="00A80092"/>
    <w:rsid w:val="00A84FDD"/>
    <w:rsid w:val="00A927FC"/>
    <w:rsid w:val="00A97A77"/>
    <w:rsid w:val="00AA47B7"/>
    <w:rsid w:val="00AA7903"/>
    <w:rsid w:val="00AA7F8F"/>
    <w:rsid w:val="00AB289F"/>
    <w:rsid w:val="00AB5229"/>
    <w:rsid w:val="00AB75EB"/>
    <w:rsid w:val="00AC1089"/>
    <w:rsid w:val="00AC1B9A"/>
    <w:rsid w:val="00AC5F30"/>
    <w:rsid w:val="00AC6B16"/>
    <w:rsid w:val="00AD1AB7"/>
    <w:rsid w:val="00AD4E75"/>
    <w:rsid w:val="00AD6AA3"/>
    <w:rsid w:val="00AE14A4"/>
    <w:rsid w:val="00AE331B"/>
    <w:rsid w:val="00AE50C2"/>
    <w:rsid w:val="00AE6D4E"/>
    <w:rsid w:val="00AE7FA8"/>
    <w:rsid w:val="00AF2695"/>
    <w:rsid w:val="00AF6093"/>
    <w:rsid w:val="00B00FA8"/>
    <w:rsid w:val="00B03DE2"/>
    <w:rsid w:val="00B04FCE"/>
    <w:rsid w:val="00B10DF9"/>
    <w:rsid w:val="00B13205"/>
    <w:rsid w:val="00B15CAF"/>
    <w:rsid w:val="00B22392"/>
    <w:rsid w:val="00B25A56"/>
    <w:rsid w:val="00B26588"/>
    <w:rsid w:val="00B27474"/>
    <w:rsid w:val="00B30E12"/>
    <w:rsid w:val="00B31BD1"/>
    <w:rsid w:val="00B35817"/>
    <w:rsid w:val="00B41747"/>
    <w:rsid w:val="00B43037"/>
    <w:rsid w:val="00B44C9C"/>
    <w:rsid w:val="00B45CD0"/>
    <w:rsid w:val="00B521FC"/>
    <w:rsid w:val="00B52C91"/>
    <w:rsid w:val="00B5317B"/>
    <w:rsid w:val="00B531EA"/>
    <w:rsid w:val="00B5554C"/>
    <w:rsid w:val="00B60D1A"/>
    <w:rsid w:val="00B62CF7"/>
    <w:rsid w:val="00B658ED"/>
    <w:rsid w:val="00B65BD9"/>
    <w:rsid w:val="00B65E72"/>
    <w:rsid w:val="00B66BFB"/>
    <w:rsid w:val="00B70903"/>
    <w:rsid w:val="00B7522A"/>
    <w:rsid w:val="00B768C8"/>
    <w:rsid w:val="00B802DF"/>
    <w:rsid w:val="00B84708"/>
    <w:rsid w:val="00B85231"/>
    <w:rsid w:val="00B902E0"/>
    <w:rsid w:val="00B91476"/>
    <w:rsid w:val="00B91541"/>
    <w:rsid w:val="00B94AF2"/>
    <w:rsid w:val="00B95452"/>
    <w:rsid w:val="00B977C9"/>
    <w:rsid w:val="00BA1144"/>
    <w:rsid w:val="00BA1CE4"/>
    <w:rsid w:val="00BB1A97"/>
    <w:rsid w:val="00BE5414"/>
    <w:rsid w:val="00BF54F9"/>
    <w:rsid w:val="00BF5D6A"/>
    <w:rsid w:val="00C038C3"/>
    <w:rsid w:val="00C04397"/>
    <w:rsid w:val="00C05CF7"/>
    <w:rsid w:val="00C0664E"/>
    <w:rsid w:val="00C15B6A"/>
    <w:rsid w:val="00C1782A"/>
    <w:rsid w:val="00C2008B"/>
    <w:rsid w:val="00C201B5"/>
    <w:rsid w:val="00C201DC"/>
    <w:rsid w:val="00C24B73"/>
    <w:rsid w:val="00C32088"/>
    <w:rsid w:val="00C34284"/>
    <w:rsid w:val="00C3464F"/>
    <w:rsid w:val="00C36159"/>
    <w:rsid w:val="00C42D2D"/>
    <w:rsid w:val="00C448DC"/>
    <w:rsid w:val="00C5142F"/>
    <w:rsid w:val="00C514D4"/>
    <w:rsid w:val="00C53912"/>
    <w:rsid w:val="00C70039"/>
    <w:rsid w:val="00C707F5"/>
    <w:rsid w:val="00C71B59"/>
    <w:rsid w:val="00C7455F"/>
    <w:rsid w:val="00C7685B"/>
    <w:rsid w:val="00C8025A"/>
    <w:rsid w:val="00C83FCE"/>
    <w:rsid w:val="00C855C2"/>
    <w:rsid w:val="00C859C5"/>
    <w:rsid w:val="00C95547"/>
    <w:rsid w:val="00CA5A15"/>
    <w:rsid w:val="00CA686A"/>
    <w:rsid w:val="00CA6F2C"/>
    <w:rsid w:val="00CB22DA"/>
    <w:rsid w:val="00CB7242"/>
    <w:rsid w:val="00CB7926"/>
    <w:rsid w:val="00CC0EFD"/>
    <w:rsid w:val="00CC0F30"/>
    <w:rsid w:val="00CC4BDB"/>
    <w:rsid w:val="00CC71B4"/>
    <w:rsid w:val="00CD024D"/>
    <w:rsid w:val="00CD52F1"/>
    <w:rsid w:val="00CD577D"/>
    <w:rsid w:val="00CD7F84"/>
    <w:rsid w:val="00CE0292"/>
    <w:rsid w:val="00CE7360"/>
    <w:rsid w:val="00CF69B1"/>
    <w:rsid w:val="00D03E77"/>
    <w:rsid w:val="00D04C1E"/>
    <w:rsid w:val="00D07B36"/>
    <w:rsid w:val="00D141C8"/>
    <w:rsid w:val="00D162C6"/>
    <w:rsid w:val="00D217F5"/>
    <w:rsid w:val="00D228CF"/>
    <w:rsid w:val="00D3022A"/>
    <w:rsid w:val="00D30B0A"/>
    <w:rsid w:val="00D32F36"/>
    <w:rsid w:val="00D3577C"/>
    <w:rsid w:val="00D42010"/>
    <w:rsid w:val="00D42364"/>
    <w:rsid w:val="00D478DB"/>
    <w:rsid w:val="00D5027F"/>
    <w:rsid w:val="00D52A58"/>
    <w:rsid w:val="00D553AF"/>
    <w:rsid w:val="00D55848"/>
    <w:rsid w:val="00D5664D"/>
    <w:rsid w:val="00D618BB"/>
    <w:rsid w:val="00D62189"/>
    <w:rsid w:val="00D65302"/>
    <w:rsid w:val="00D6694C"/>
    <w:rsid w:val="00D67E98"/>
    <w:rsid w:val="00D70CCF"/>
    <w:rsid w:val="00D75FC0"/>
    <w:rsid w:val="00D76261"/>
    <w:rsid w:val="00D80131"/>
    <w:rsid w:val="00D81B38"/>
    <w:rsid w:val="00D83919"/>
    <w:rsid w:val="00D85EE3"/>
    <w:rsid w:val="00D86A58"/>
    <w:rsid w:val="00D875D8"/>
    <w:rsid w:val="00D940C5"/>
    <w:rsid w:val="00D94F12"/>
    <w:rsid w:val="00DA297D"/>
    <w:rsid w:val="00DA37E7"/>
    <w:rsid w:val="00DA44B8"/>
    <w:rsid w:val="00DA5446"/>
    <w:rsid w:val="00DA6371"/>
    <w:rsid w:val="00DB081C"/>
    <w:rsid w:val="00DB354D"/>
    <w:rsid w:val="00DB3EF4"/>
    <w:rsid w:val="00DB56A3"/>
    <w:rsid w:val="00DB6AB8"/>
    <w:rsid w:val="00DD009C"/>
    <w:rsid w:val="00DD08A8"/>
    <w:rsid w:val="00DD406E"/>
    <w:rsid w:val="00DD6388"/>
    <w:rsid w:val="00DF51E6"/>
    <w:rsid w:val="00DF5B50"/>
    <w:rsid w:val="00E02D86"/>
    <w:rsid w:val="00E131B3"/>
    <w:rsid w:val="00E139ED"/>
    <w:rsid w:val="00E141D2"/>
    <w:rsid w:val="00E21DA1"/>
    <w:rsid w:val="00E25753"/>
    <w:rsid w:val="00E323A2"/>
    <w:rsid w:val="00E33814"/>
    <w:rsid w:val="00E36554"/>
    <w:rsid w:val="00E402C2"/>
    <w:rsid w:val="00E44659"/>
    <w:rsid w:val="00E45131"/>
    <w:rsid w:val="00E47C15"/>
    <w:rsid w:val="00E54B0B"/>
    <w:rsid w:val="00E62C34"/>
    <w:rsid w:val="00E71BE2"/>
    <w:rsid w:val="00E71C65"/>
    <w:rsid w:val="00E76E7E"/>
    <w:rsid w:val="00E7798D"/>
    <w:rsid w:val="00E8112F"/>
    <w:rsid w:val="00E812A7"/>
    <w:rsid w:val="00E93452"/>
    <w:rsid w:val="00E936AA"/>
    <w:rsid w:val="00E96832"/>
    <w:rsid w:val="00EA2084"/>
    <w:rsid w:val="00EA4EEB"/>
    <w:rsid w:val="00EA60AB"/>
    <w:rsid w:val="00EB3EB6"/>
    <w:rsid w:val="00EB4E75"/>
    <w:rsid w:val="00EC13AD"/>
    <w:rsid w:val="00EC38F1"/>
    <w:rsid w:val="00EC45DC"/>
    <w:rsid w:val="00EE14FD"/>
    <w:rsid w:val="00EE337D"/>
    <w:rsid w:val="00EE549D"/>
    <w:rsid w:val="00EE7438"/>
    <w:rsid w:val="00EE7629"/>
    <w:rsid w:val="00EF0353"/>
    <w:rsid w:val="00EF32C0"/>
    <w:rsid w:val="00EF4DC2"/>
    <w:rsid w:val="00EF6173"/>
    <w:rsid w:val="00EF6CF1"/>
    <w:rsid w:val="00F107EA"/>
    <w:rsid w:val="00F122EB"/>
    <w:rsid w:val="00F12407"/>
    <w:rsid w:val="00F12EB5"/>
    <w:rsid w:val="00F13E2F"/>
    <w:rsid w:val="00F17024"/>
    <w:rsid w:val="00F17821"/>
    <w:rsid w:val="00F26DAC"/>
    <w:rsid w:val="00F27C53"/>
    <w:rsid w:val="00F36F22"/>
    <w:rsid w:val="00F4089D"/>
    <w:rsid w:val="00F4286B"/>
    <w:rsid w:val="00F42A63"/>
    <w:rsid w:val="00F44629"/>
    <w:rsid w:val="00F47F8E"/>
    <w:rsid w:val="00F74822"/>
    <w:rsid w:val="00F7653F"/>
    <w:rsid w:val="00F76936"/>
    <w:rsid w:val="00F8625E"/>
    <w:rsid w:val="00F936EA"/>
    <w:rsid w:val="00F944CA"/>
    <w:rsid w:val="00F96F88"/>
    <w:rsid w:val="00F978E2"/>
    <w:rsid w:val="00FA2777"/>
    <w:rsid w:val="00FA2911"/>
    <w:rsid w:val="00FB3644"/>
    <w:rsid w:val="00FB73E5"/>
    <w:rsid w:val="00FC099D"/>
    <w:rsid w:val="00FC1EA4"/>
    <w:rsid w:val="00FC37B3"/>
    <w:rsid w:val="00FD05DE"/>
    <w:rsid w:val="00FD2F28"/>
    <w:rsid w:val="00FD6200"/>
    <w:rsid w:val="00FD68A7"/>
    <w:rsid w:val="00FE06D6"/>
    <w:rsid w:val="00FE4F5D"/>
    <w:rsid w:val="00FF37A3"/>
    <w:rsid w:val="00FF3802"/>
    <w:rsid w:val="00FF77C2"/>
    <w:rsid w:val="00FF7F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47170"/>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95452"/>
    <w:rPr>
      <w:rFonts w:ascii="Tahoma" w:hAnsi="Tahoma" w:cs="Tahoma"/>
      <w:sz w:val="16"/>
      <w:szCs w:val="16"/>
    </w:rPr>
  </w:style>
  <w:style w:type="character" w:customStyle="1" w:styleId="BallontekstChar">
    <w:name w:val="Ballontekst Char"/>
    <w:basedOn w:val="Standaardalinea-lettertype"/>
    <w:link w:val="Ballontekst"/>
    <w:uiPriority w:val="99"/>
    <w:semiHidden/>
    <w:rsid w:val="00B954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9F730FC0</Template>
  <TotalTime>53</TotalTime>
  <Pages>1</Pages>
  <Words>145</Words>
  <Characters>887</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1030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rbenerin</dc:creator>
  <cp:keywords/>
  <dc:description/>
  <cp:lastModifiedBy>Rob Benerink</cp:lastModifiedBy>
  <cp:revision>3</cp:revision>
  <dcterms:created xsi:type="dcterms:W3CDTF">2011-01-13T20:02:00Z</dcterms:created>
  <dcterms:modified xsi:type="dcterms:W3CDTF">2011-04-04T15:15:00Z</dcterms:modified>
</cp:coreProperties>
</file>